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DC3" w:rsidRPr="00267AC0" w:rsidRDefault="00A25DC3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Dori Luke,</w:t>
      </w:r>
      <w:r w:rsidRPr="00267AC0">
        <w:rPr>
          <w:b/>
          <w:i/>
          <w:sz w:val="28"/>
        </w:rPr>
        <w:t xml:space="preserve"> MSW, LCSW</w:t>
      </w:r>
      <w:r>
        <w:rPr>
          <w:b/>
          <w:i/>
          <w:sz w:val="28"/>
        </w:rPr>
        <w:t>,  Self-Full Psychotherapy, PC</w:t>
      </w:r>
    </w:p>
    <w:p w:rsidR="00A25DC3" w:rsidRPr="00267AC0" w:rsidRDefault="00A25DC3">
      <w:pPr>
        <w:pStyle w:val="Heading1"/>
        <w:rPr>
          <w:rFonts w:ascii="Times New Roman" w:hAnsi="Times New Roman"/>
        </w:rPr>
      </w:pPr>
      <w:r w:rsidRPr="00267AC0">
        <w:rPr>
          <w:rFonts w:ascii="Times New Roman" w:hAnsi="Times New Roman"/>
          <w:sz w:val="28"/>
        </w:rPr>
        <w:t>Insurance Application for Therapy</w:t>
      </w:r>
    </w:p>
    <w:p w:rsidR="00A25DC3" w:rsidRDefault="00A25DC3">
      <w:pPr>
        <w:jc w:val="center"/>
      </w:pPr>
    </w:p>
    <w:p w:rsidR="00A25DC3" w:rsidRDefault="00A25DC3">
      <w:pPr>
        <w:jc w:val="center"/>
      </w:pPr>
    </w:p>
    <w:p w:rsidR="00A25DC3" w:rsidRDefault="00A25DC3">
      <w:r>
        <w:t>CLIENT INFORMATION:</w:t>
      </w:r>
    </w:p>
    <w:p w:rsidR="00A25DC3" w:rsidRDefault="00A25DC3">
      <w:pPr>
        <w:jc w:val="center"/>
      </w:pPr>
    </w:p>
    <w:p w:rsidR="00A25DC3" w:rsidRDefault="00A25DC3">
      <w:r>
        <w:t>Last Name: _____________________First Name: _________________ M.I. : _______</w:t>
      </w:r>
    </w:p>
    <w:p w:rsidR="00A25DC3" w:rsidRDefault="00A25DC3">
      <w:r>
        <w:t>DOB: _____________________     Sex :     M    F</w:t>
      </w:r>
    </w:p>
    <w:p w:rsidR="00A25DC3" w:rsidRDefault="00A25DC3">
      <w:r>
        <w:t>Address: _______________________________________________________________</w:t>
      </w:r>
    </w:p>
    <w:p w:rsidR="00A25DC3" w:rsidRDefault="00A25DC3">
      <w:r>
        <w:t>City: __________________________   State: __________________  Zip:___________</w:t>
      </w:r>
    </w:p>
    <w:p w:rsidR="00A25DC3" w:rsidRDefault="00A25DC3">
      <w:r>
        <w:t>Employer: ___________________ Home Phone: ____________ Work Phone:________</w:t>
      </w:r>
    </w:p>
    <w:p w:rsidR="00A25DC3" w:rsidRDefault="00A25DC3">
      <w:pPr>
        <w:jc w:val="center"/>
      </w:pPr>
    </w:p>
    <w:p w:rsidR="00A25DC3" w:rsidRDefault="00A25DC3">
      <w:pPr>
        <w:jc w:val="center"/>
      </w:pPr>
    </w:p>
    <w:p w:rsidR="00A25DC3" w:rsidRDefault="00A25DC3">
      <w:r>
        <w:t>POLICY HOLDER INFORMATION:</w:t>
      </w:r>
    </w:p>
    <w:p w:rsidR="00A25DC3" w:rsidRDefault="00A25DC3">
      <w:r>
        <w:t>Last Name: _____________________   First Name: __________________ M.I.: ______</w:t>
      </w:r>
    </w:p>
    <w:p w:rsidR="00A25DC3" w:rsidRDefault="00A25DC3">
      <w:r>
        <w:t>DOB: _____________________     Sex:    M    F</w:t>
      </w:r>
    </w:p>
    <w:p w:rsidR="00A25DC3" w:rsidRDefault="00A25DC3">
      <w:r>
        <w:t>Address:_______________________________________________________________</w:t>
      </w:r>
    </w:p>
    <w:p w:rsidR="00A25DC3" w:rsidRDefault="00A25DC3">
      <w:r>
        <w:t>City: __________________________   State: __________________  Zip:___________</w:t>
      </w:r>
    </w:p>
    <w:p w:rsidR="00A25DC3" w:rsidRDefault="00A25DC3">
      <w:r>
        <w:t>Employer: ___________________ Home Phone: ____________ Work Phone:________</w:t>
      </w:r>
    </w:p>
    <w:p w:rsidR="00A25DC3" w:rsidRDefault="00A25DC3">
      <w:r>
        <w:t>Relationship to Client:_____________________________________________________</w:t>
      </w:r>
    </w:p>
    <w:p w:rsidR="00A25DC3" w:rsidRDefault="00A25DC3"/>
    <w:p w:rsidR="00A25DC3" w:rsidRDefault="00A25DC3"/>
    <w:p w:rsidR="00A25DC3" w:rsidRDefault="00A25DC3">
      <w:r>
        <w:t>PRIMARY INSURANCE COMPANY INFORMATION:</w:t>
      </w:r>
    </w:p>
    <w:p w:rsidR="00A25DC3" w:rsidRDefault="00A25DC3"/>
    <w:p w:rsidR="00A25DC3" w:rsidRDefault="00A25DC3">
      <w:r>
        <w:t>Name of Insurance Company:______________________________________________</w:t>
      </w:r>
    </w:p>
    <w:p w:rsidR="00A25DC3" w:rsidRDefault="00A25DC3">
      <w:r>
        <w:t>Address to Mail Claims:___________________________________________________</w:t>
      </w:r>
    </w:p>
    <w:p w:rsidR="00A25DC3" w:rsidRDefault="00A25DC3">
      <w:r>
        <w:t>______________________________________________________________________</w:t>
      </w:r>
    </w:p>
    <w:p w:rsidR="00A25DC3" w:rsidRDefault="00A25DC3">
      <w:r>
        <w:t>______________________________________________________________________</w:t>
      </w:r>
    </w:p>
    <w:p w:rsidR="00A25DC3" w:rsidRDefault="00A25DC3">
      <w:r>
        <w:t>Phone Number for Authorization:____________________________________________</w:t>
      </w:r>
    </w:p>
    <w:p w:rsidR="00A25DC3" w:rsidRDefault="00A25DC3">
      <w:r>
        <w:t>Policy Number/ ID Number: ________________________________________________</w:t>
      </w:r>
    </w:p>
    <w:p w:rsidR="00A25DC3" w:rsidRDefault="00A25DC3">
      <w:r>
        <w:t>Authorization Number: ___________________________ Group Number:____________</w:t>
      </w:r>
    </w:p>
    <w:p w:rsidR="00A25DC3" w:rsidRDefault="00A25DC3">
      <w:r>
        <w:t># Sessions Authorized: ______________ Mental Health Co-Pay:___________________</w:t>
      </w:r>
    </w:p>
    <w:p w:rsidR="00A25DC3" w:rsidRDefault="00A25DC3" w:rsidP="000A3041">
      <w:r>
        <w:t>Insurance calendar/deductible year: __________________________________________</w:t>
      </w:r>
    </w:p>
    <w:p w:rsidR="00A25DC3" w:rsidRDefault="00A25DC3">
      <w:pPr>
        <w:jc w:val="center"/>
      </w:pPr>
    </w:p>
    <w:p w:rsidR="00A25DC3" w:rsidRDefault="00A25DC3">
      <w:r>
        <w:t xml:space="preserve">I authorize the release of any psychological information necessary to process my insurance claims. I authorized direct payment of healthcare benefits to Dori Luke, MSW, LCSW for any professional services provided her.  The signatures below are effective for the length of time that I am in treatment with Dori Luke, MSW, LCSW, and for as long as it takes for the claims to be processed. </w:t>
      </w:r>
    </w:p>
    <w:p w:rsidR="00A25DC3" w:rsidRDefault="00A25DC3"/>
    <w:p w:rsidR="00A25DC3" w:rsidRDefault="00A25DC3"/>
    <w:p w:rsidR="00A25DC3" w:rsidRDefault="00A25DC3">
      <w:r>
        <w:t>_____________________________</w:t>
      </w:r>
      <w:r>
        <w:tab/>
      </w:r>
      <w:r>
        <w:tab/>
      </w:r>
      <w:r>
        <w:tab/>
        <w:t>______________</w:t>
      </w:r>
    </w:p>
    <w:p w:rsidR="00A25DC3" w:rsidRDefault="00A25DC3">
      <w:r>
        <w:t>Signature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</w:p>
    <w:p w:rsidR="00A25DC3" w:rsidRDefault="00A25DC3"/>
    <w:p w:rsidR="00A25DC3" w:rsidRDefault="00A25DC3"/>
    <w:p w:rsidR="00A25DC3" w:rsidRDefault="00A25DC3">
      <w:r>
        <w:t>________________________________</w:t>
      </w:r>
      <w:r>
        <w:tab/>
      </w:r>
      <w:r>
        <w:tab/>
        <w:t>________________</w:t>
      </w:r>
    </w:p>
    <w:p w:rsidR="00A25DC3" w:rsidRDefault="00A25DC3">
      <w:r>
        <w:t>Witness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</w:p>
    <w:sectPr w:rsidR="00A25DC3" w:rsidSect="00267AC0">
      <w:pgSz w:w="12240" w:h="15840"/>
      <w:pgMar w:top="1296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A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MicrosoftWorksTaskID" w:val="0"/>
  </w:docVars>
  <w:rsids>
    <w:rsidRoot w:val="000A3041"/>
    <w:rsid w:val="000A3041"/>
    <w:rsid w:val="00267AC0"/>
    <w:rsid w:val="00860B54"/>
    <w:rsid w:val="00A25DC3"/>
    <w:rsid w:val="00A72D60"/>
    <w:rsid w:val="00B41E95"/>
    <w:rsid w:val="00B5124D"/>
    <w:rsid w:val="00B52C14"/>
    <w:rsid w:val="00F85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jc w:val="center"/>
      <w:outlineLvl w:val="0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18E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8E4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1</Pages>
  <Words>322</Words>
  <Characters>1839</Characters>
  <Application>Microsoft Office Outlook</Application>
  <DocSecurity>0</DocSecurity>
  <Lines>0</Lines>
  <Paragraphs>0</Paragraphs>
  <ScaleCrop>false</ScaleCrop>
  <Company>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Laura Adams, LCSW</dc:title>
  <dc:subject/>
  <dc:creator>Preferred Customer</dc:creator>
  <cp:keywords/>
  <dc:description/>
  <cp:lastModifiedBy>Dori Luke</cp:lastModifiedBy>
  <cp:revision>10</cp:revision>
  <cp:lastPrinted>2005-05-11T15:56:00Z</cp:lastPrinted>
  <dcterms:created xsi:type="dcterms:W3CDTF">2003-11-03T02:19:00Z</dcterms:created>
  <dcterms:modified xsi:type="dcterms:W3CDTF">2011-01-04T01:55:00Z</dcterms:modified>
</cp:coreProperties>
</file>